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250" w:type="dxa"/>
        <w:tblInd w:w="-1366" w:type="dxa"/>
        <w:tblLayout w:type="fixed"/>
        <w:tblLook w:val="00A0"/>
      </w:tblPr>
      <w:tblGrid>
        <w:gridCol w:w="5113"/>
        <w:gridCol w:w="1180"/>
        <w:gridCol w:w="4957"/>
      </w:tblGrid>
      <w:tr w:rsidR="00765195" w:rsidTr="003B236D">
        <w:trPr>
          <w:trHeight w:val="1850"/>
        </w:trPr>
        <w:tc>
          <w:tcPr>
            <w:tcW w:w="5113" w:type="dxa"/>
          </w:tcPr>
          <w:p w:rsidR="00765195" w:rsidRDefault="00765195" w:rsidP="003B236D">
            <w:pPr>
              <w:pStyle w:val="Heading5"/>
              <w:ind w:left="48"/>
              <w:rPr>
                <w:szCs w:val="24"/>
              </w:rPr>
            </w:pPr>
            <w:r>
              <w:rPr>
                <w:szCs w:val="24"/>
              </w:rPr>
              <w:t>РЕСПУБЛИКА ТАТАРСТАН</w:t>
            </w:r>
          </w:p>
          <w:p w:rsidR="00765195" w:rsidRDefault="00765195" w:rsidP="003B236D">
            <w:pPr>
              <w:ind w:left="48"/>
              <w:jc w:val="center"/>
              <w:rPr>
                <w:b/>
                <w:bCs/>
              </w:rPr>
            </w:pPr>
          </w:p>
          <w:p w:rsidR="00765195" w:rsidRDefault="00765195" w:rsidP="003B236D">
            <w:pPr>
              <w:ind w:left="48"/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Муниципальное бюджетное общеобразовательное учреждение</w:t>
            </w:r>
          </w:p>
          <w:p w:rsidR="00765195" w:rsidRDefault="00765195" w:rsidP="003B236D">
            <w:pPr>
              <w:ind w:left="48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«Кураловская средняя общеобразовательная школа с углубленным изучением отдельных предметов»</w:t>
            </w:r>
          </w:p>
          <w:p w:rsidR="00765195" w:rsidRDefault="00765195" w:rsidP="003B236D">
            <w:pPr>
              <w:ind w:left="48"/>
              <w:jc w:val="center"/>
              <w:rPr>
                <w:b/>
                <w:bCs/>
                <w:sz w:val="20"/>
                <w:szCs w:val="20"/>
                <w:lang w:val="be-BY"/>
              </w:rPr>
            </w:pPr>
          </w:p>
          <w:p w:rsidR="00765195" w:rsidRDefault="00765195" w:rsidP="003B23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422581, Верхнеуслонский район, село Куралово, </w:t>
            </w:r>
            <w:r>
              <w:rPr>
                <w:sz w:val="18"/>
                <w:szCs w:val="18"/>
                <w:lang w:val="tt-RU"/>
              </w:rPr>
              <w:t xml:space="preserve">                    </w:t>
            </w:r>
            <w:r>
              <w:rPr>
                <w:sz w:val="18"/>
                <w:szCs w:val="18"/>
              </w:rPr>
              <w:t>ул. Пионерская, д. 19</w:t>
            </w:r>
          </w:p>
          <w:p w:rsidR="00765195" w:rsidRDefault="00765195" w:rsidP="003B236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   </w:t>
            </w:r>
            <w:r>
              <w:rPr>
                <w:sz w:val="18"/>
                <w:szCs w:val="18"/>
              </w:rPr>
              <w:t xml:space="preserve">тел.:  факс  8 </w:t>
            </w:r>
            <w:r>
              <w:rPr>
                <w:sz w:val="18"/>
                <w:szCs w:val="18"/>
                <w:lang w:val="tt-RU"/>
              </w:rPr>
              <w:t>(</w:t>
            </w:r>
            <w:r>
              <w:rPr>
                <w:sz w:val="18"/>
                <w:szCs w:val="18"/>
              </w:rPr>
              <w:t>843</w:t>
            </w:r>
            <w:r>
              <w:rPr>
                <w:sz w:val="18"/>
                <w:szCs w:val="18"/>
                <w:lang w:val="tt-RU"/>
              </w:rPr>
              <w:t xml:space="preserve">) </w:t>
            </w:r>
            <w:r>
              <w:rPr>
                <w:sz w:val="18"/>
                <w:szCs w:val="18"/>
              </w:rPr>
              <w:t>79  3-35-10</w:t>
            </w:r>
            <w:r>
              <w:rPr>
                <w:sz w:val="18"/>
                <w:szCs w:val="18"/>
                <w:lang w:val="tt-RU"/>
              </w:rPr>
              <w:t>, 3-35-60</w:t>
            </w:r>
          </w:p>
        </w:tc>
        <w:tc>
          <w:tcPr>
            <w:tcW w:w="1180" w:type="dxa"/>
          </w:tcPr>
          <w:p w:rsidR="00765195" w:rsidRDefault="00765195" w:rsidP="003B236D"/>
          <w:p w:rsidR="00765195" w:rsidRDefault="00765195" w:rsidP="003B236D">
            <w:pPr>
              <w:ind w:left="-108"/>
              <w:jc w:val="center"/>
            </w:pPr>
            <w:r w:rsidRPr="00471AFB"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1" style="width:62.25pt;height:77.25pt;visibility:visible">
                  <v:imagedata r:id="rId5" o:title=""/>
                </v:shape>
              </w:pict>
            </w:r>
          </w:p>
        </w:tc>
        <w:tc>
          <w:tcPr>
            <w:tcW w:w="4957" w:type="dxa"/>
          </w:tcPr>
          <w:p w:rsidR="00765195" w:rsidRDefault="00765195" w:rsidP="003B23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ТАТАРСТАН   РЕСПУБЛИКАСЫ</w:t>
            </w:r>
          </w:p>
          <w:p w:rsidR="00765195" w:rsidRDefault="00765195" w:rsidP="003B236D">
            <w:pPr>
              <w:jc w:val="center"/>
              <w:rPr>
                <w:b/>
                <w:bCs/>
              </w:rPr>
            </w:pPr>
          </w:p>
          <w:p w:rsidR="00765195" w:rsidRDefault="00765195" w:rsidP="003B236D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 xml:space="preserve">Муниципаль бюджет гомуми белем бирү </w:t>
            </w:r>
            <w:r>
              <w:rPr>
                <w:b/>
                <w:bCs/>
              </w:rPr>
              <w:t>учреждениясе</w:t>
            </w:r>
          </w:p>
          <w:p w:rsidR="00765195" w:rsidRDefault="00765195" w:rsidP="003B236D">
            <w:pPr>
              <w:jc w:val="center"/>
              <w:rPr>
                <w:rFonts w:ascii="SL_Times New Roman" w:hAnsi="SL_Times New Roman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«</w:t>
            </w:r>
            <w:r>
              <w:rPr>
                <w:b/>
                <w:bCs/>
                <w:sz w:val="20"/>
                <w:szCs w:val="20"/>
                <w:lang w:val="tt-RU"/>
              </w:rPr>
              <w:t>Аерым предметларны тирәнтен өйрәнә торган Куралово урта гомуми белем бирү мәктәбе</w:t>
            </w:r>
            <w:r>
              <w:rPr>
                <w:b/>
                <w:bCs/>
                <w:sz w:val="20"/>
                <w:szCs w:val="20"/>
              </w:rPr>
              <w:t>»</w:t>
            </w:r>
          </w:p>
          <w:p w:rsidR="00765195" w:rsidRDefault="00765195" w:rsidP="003B236D">
            <w:pPr>
              <w:pStyle w:val="Heading2"/>
              <w:rPr>
                <w:b/>
                <w:bCs/>
                <w:sz w:val="24"/>
                <w:szCs w:val="24"/>
                <w:lang w:val="tt-RU"/>
              </w:rPr>
            </w:pPr>
          </w:p>
          <w:p w:rsidR="00765195" w:rsidRDefault="00765195" w:rsidP="003B236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422</w:t>
            </w:r>
            <w:r>
              <w:rPr>
                <w:sz w:val="18"/>
                <w:szCs w:val="18"/>
                <w:lang w:val="tt-RU"/>
              </w:rPr>
              <w:t>581</w:t>
            </w:r>
            <w:r>
              <w:rPr>
                <w:sz w:val="18"/>
                <w:szCs w:val="18"/>
              </w:rPr>
              <w:t xml:space="preserve">, Югары Ослан </w:t>
            </w:r>
            <w:r>
              <w:rPr>
                <w:sz w:val="18"/>
                <w:szCs w:val="18"/>
                <w:lang w:val="tt-RU"/>
              </w:rPr>
              <w:t>районы Куралово авылы</w:t>
            </w:r>
            <w:r>
              <w:rPr>
                <w:sz w:val="18"/>
                <w:szCs w:val="18"/>
              </w:rPr>
              <w:t xml:space="preserve">,           </w:t>
            </w:r>
            <w:r>
              <w:rPr>
                <w:sz w:val="18"/>
                <w:szCs w:val="18"/>
                <w:lang w:val="tt-RU"/>
              </w:rPr>
              <w:t xml:space="preserve">Пионер </w:t>
            </w:r>
            <w:r>
              <w:rPr>
                <w:sz w:val="18"/>
                <w:szCs w:val="18"/>
              </w:rPr>
              <w:t>ур., 1</w:t>
            </w:r>
            <w:r>
              <w:rPr>
                <w:sz w:val="18"/>
                <w:szCs w:val="18"/>
                <w:lang w:val="tt-RU"/>
              </w:rPr>
              <w:t>9</w:t>
            </w:r>
          </w:p>
          <w:p w:rsidR="00765195" w:rsidRDefault="00765195" w:rsidP="003B236D">
            <w:pPr>
              <w:jc w:val="center"/>
            </w:pPr>
            <w:r>
              <w:rPr>
                <w:sz w:val="18"/>
                <w:szCs w:val="18"/>
              </w:rPr>
              <w:t xml:space="preserve">тел.:  факс 8 </w:t>
            </w:r>
            <w:r>
              <w:rPr>
                <w:sz w:val="18"/>
                <w:szCs w:val="18"/>
                <w:lang w:val="tt-RU"/>
              </w:rPr>
              <w:t>(</w:t>
            </w:r>
            <w:r>
              <w:rPr>
                <w:sz w:val="18"/>
                <w:szCs w:val="18"/>
              </w:rPr>
              <w:t>843</w:t>
            </w:r>
            <w:r>
              <w:rPr>
                <w:sz w:val="18"/>
                <w:szCs w:val="18"/>
                <w:lang w:val="tt-RU"/>
              </w:rPr>
              <w:t xml:space="preserve">) </w:t>
            </w:r>
            <w:r>
              <w:rPr>
                <w:sz w:val="18"/>
                <w:szCs w:val="18"/>
              </w:rPr>
              <w:t>79  3-35-10</w:t>
            </w:r>
            <w:r>
              <w:rPr>
                <w:sz w:val="18"/>
                <w:szCs w:val="18"/>
                <w:lang w:val="tt-RU"/>
              </w:rPr>
              <w:t>, 3-35-60</w:t>
            </w:r>
          </w:p>
        </w:tc>
      </w:tr>
    </w:tbl>
    <w:p w:rsidR="00765195" w:rsidRDefault="00765195" w:rsidP="008953A5">
      <w:r>
        <w:rPr>
          <w:noProof/>
        </w:rPr>
        <w:pict>
          <v:line id="_x0000_s1026" style="position:absolute;z-index:251658240;mso-position-horizontal-relative:text;mso-position-vertical-relative:text" from="-39pt,-.1pt" to="501pt,-.1pt" strokeweight="1.5pt"/>
        </w:pict>
      </w:r>
      <w:r>
        <w:rPr>
          <w:noProof/>
        </w:rPr>
        <w:pict>
          <v:line id="_x0000_s1027" style="position:absolute;z-index:251659264;mso-position-horizontal-relative:text;mso-position-vertical-relative:text" from="-42.9pt,5.2pt" to="503.4pt,5.3pt"/>
        </w:pict>
      </w:r>
      <w:r>
        <w:t xml:space="preserve"> </w:t>
      </w:r>
    </w:p>
    <w:p w:rsidR="00765195" w:rsidRPr="00D41918" w:rsidRDefault="00765195" w:rsidP="008953A5">
      <w:pPr>
        <w:rPr>
          <w:b/>
          <w:sz w:val="32"/>
          <w:szCs w:val="32"/>
        </w:rPr>
      </w:pPr>
      <w:r>
        <w:rPr>
          <w:b/>
          <w:sz w:val="32"/>
          <w:szCs w:val="32"/>
        </w:rPr>
        <w:t>приказ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        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боерык</w:t>
      </w:r>
    </w:p>
    <w:p w:rsidR="00765195" w:rsidRPr="00F76B0E" w:rsidRDefault="00765195" w:rsidP="008953A5"/>
    <w:p w:rsidR="00765195" w:rsidRDefault="00765195" w:rsidP="008953A5">
      <w:pPr>
        <w:rPr>
          <w:u w:val="single"/>
        </w:rPr>
      </w:pPr>
      <w:r>
        <w:rPr>
          <w:u w:val="single"/>
        </w:rPr>
        <w:t xml:space="preserve"> от « 10» сентября 2018</w:t>
      </w:r>
      <w:r w:rsidRPr="00D1437A">
        <w:rPr>
          <w:u w:val="single"/>
        </w:rPr>
        <w:t xml:space="preserve"> года</w:t>
      </w:r>
      <w:r>
        <w:rPr>
          <w:u w:val="single"/>
        </w:rPr>
        <w:t xml:space="preserve"> № 137</w:t>
      </w:r>
      <w:r w:rsidRPr="00D1437A">
        <w:rPr>
          <w:u w:val="single"/>
        </w:rPr>
        <w:t>/ОД</w:t>
      </w:r>
    </w:p>
    <w:p w:rsidR="00765195" w:rsidRDefault="00765195" w:rsidP="008953A5">
      <w:pPr>
        <w:tabs>
          <w:tab w:val="left" w:pos="3780"/>
        </w:tabs>
      </w:pPr>
    </w:p>
    <w:p w:rsidR="00765195" w:rsidRPr="00AA1189" w:rsidRDefault="00765195" w:rsidP="008953A5">
      <w:pPr>
        <w:spacing w:line="276" w:lineRule="auto"/>
        <w:rPr>
          <w:i/>
        </w:rPr>
      </w:pPr>
      <w:r w:rsidRPr="00AA1189">
        <w:rPr>
          <w:i/>
        </w:rPr>
        <w:t xml:space="preserve">О проведении школьного этапа предметных олимпиад в общеобразовательных организациях Верхнеуслонского муниципального района Республики Татарстан </w:t>
      </w:r>
    </w:p>
    <w:p w:rsidR="00765195" w:rsidRDefault="00765195" w:rsidP="008953A5">
      <w:pPr>
        <w:spacing w:line="276" w:lineRule="auto"/>
        <w:rPr>
          <w:i/>
        </w:rPr>
      </w:pPr>
      <w:r w:rsidRPr="00AA1189">
        <w:rPr>
          <w:i/>
        </w:rPr>
        <w:t>в 2018-2019 учебном году</w:t>
      </w:r>
    </w:p>
    <w:p w:rsidR="00765195" w:rsidRPr="00AA1189" w:rsidRDefault="00765195" w:rsidP="008953A5">
      <w:pPr>
        <w:spacing w:line="276" w:lineRule="auto"/>
        <w:rPr>
          <w:i/>
        </w:rPr>
      </w:pPr>
    </w:p>
    <w:p w:rsidR="00765195" w:rsidRDefault="00765195" w:rsidP="008953A5">
      <w:pPr>
        <w:spacing w:after="200" w:line="276" w:lineRule="auto"/>
        <w:ind w:firstLine="360"/>
        <w:jc w:val="both"/>
      </w:pPr>
      <w:r w:rsidRPr="00AA1189">
        <w:t>На основании приказа МО и Н РТ от 6.09.2018 № под- 1314/18 «О проведении школьного этапа всероссийской и республиканской олимпиад школьников в Республике Татарстан в 2018-2019 учебном году»</w:t>
      </w:r>
      <w:r>
        <w:t>,</w:t>
      </w:r>
    </w:p>
    <w:p w:rsidR="00765195" w:rsidRPr="00AA1189" w:rsidRDefault="00765195" w:rsidP="008953A5">
      <w:pPr>
        <w:spacing w:after="200" w:line="276" w:lineRule="auto"/>
        <w:ind w:firstLine="360"/>
        <w:jc w:val="both"/>
      </w:pPr>
      <w:r w:rsidRPr="00AA1189">
        <w:t xml:space="preserve"> </w:t>
      </w:r>
      <w:r w:rsidRPr="00AA1189">
        <w:rPr>
          <w:b/>
        </w:rPr>
        <w:t>приказываю:</w:t>
      </w:r>
    </w:p>
    <w:p w:rsidR="00765195" w:rsidRPr="00AA1189" w:rsidRDefault="00765195" w:rsidP="008953A5">
      <w:pPr>
        <w:pStyle w:val="ListParagraph"/>
        <w:numPr>
          <w:ilvl w:val="0"/>
          <w:numId w:val="1"/>
        </w:numPr>
        <w:contextualSpacing/>
        <w:jc w:val="both"/>
      </w:pPr>
      <w:r w:rsidRPr="00AA1189">
        <w:t xml:space="preserve">Провести школьный этап всероссийской и республиканской олимпиад школьников с 25 сентября по 18 октября 2018 года по 24 предметам: 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765195" w:rsidRDefault="00765195" w:rsidP="008953A5">
      <w:pPr>
        <w:pStyle w:val="ListParagraph"/>
        <w:numPr>
          <w:ilvl w:val="0"/>
          <w:numId w:val="1"/>
        </w:numPr>
        <w:contextualSpacing/>
        <w:jc w:val="both"/>
      </w:pPr>
      <w:r w:rsidRPr="00AA1189">
        <w:t>Провести школьный этап республиканской олимпиады школьников с 19 по 27 октября 2018 года по татарскому языку и татарской литературе для учащихся-татар школ с русским языком обучения, татарскому языку и литературе для учащихся русскоязычных групп школ с русским языком обучения, геологии, истории Татарстана и татарского народа.</w:t>
      </w:r>
    </w:p>
    <w:p w:rsidR="00765195" w:rsidRDefault="00765195" w:rsidP="008953A5">
      <w:pPr>
        <w:pStyle w:val="ListParagraph"/>
        <w:numPr>
          <w:ilvl w:val="0"/>
          <w:numId w:val="1"/>
        </w:numPr>
        <w:contextualSpacing/>
        <w:jc w:val="both"/>
      </w:pPr>
      <w:r>
        <w:t>Контроль за выполнением данного приказа возложить на ЗД по УР Корневу Н.В.</w:t>
      </w: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  <w:r w:rsidRPr="00131F46">
        <w:rPr>
          <w:noProof/>
          <w:sz w:val="26"/>
          <w:szCs w:val="26"/>
        </w:rPr>
        <w:pict>
          <v:shape id="_x0000_i1026" type="#_x0000_t75" style="width:347.25pt;height:111pt">
            <v:imagedata r:id="rId6" o:title=""/>
          </v:shape>
        </w:pict>
      </w:r>
    </w:p>
    <w:p w:rsidR="00765195" w:rsidRDefault="00765195" w:rsidP="00DE37C3">
      <w:pPr>
        <w:pStyle w:val="ListParagraph"/>
        <w:ind w:left="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Приложение к приказу</w:t>
      </w:r>
    </w:p>
    <w:p w:rsidR="00765195" w:rsidRDefault="00765195" w:rsidP="008953A5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от 10.09.2018 г. № 137/ОД</w:t>
      </w:r>
    </w:p>
    <w:p w:rsidR="00765195" w:rsidRPr="00034468" w:rsidRDefault="00765195" w:rsidP="008953A5">
      <w:pPr>
        <w:spacing w:line="276" w:lineRule="auto"/>
        <w:jc w:val="center"/>
        <w:rPr>
          <w:b/>
          <w:bCs/>
          <w:sz w:val="28"/>
          <w:szCs w:val="28"/>
        </w:rPr>
      </w:pPr>
    </w:p>
    <w:p w:rsidR="00765195" w:rsidRPr="00157A0A" w:rsidRDefault="00765195" w:rsidP="008953A5">
      <w:pPr>
        <w:spacing w:line="276" w:lineRule="auto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График</w:t>
      </w:r>
    </w:p>
    <w:p w:rsidR="00765195" w:rsidRPr="00157A0A" w:rsidRDefault="00765195" w:rsidP="008953A5">
      <w:pPr>
        <w:spacing w:line="276" w:lineRule="auto"/>
        <w:jc w:val="center"/>
        <w:rPr>
          <w:bCs/>
          <w:color w:val="000000"/>
          <w:sz w:val="28"/>
          <w:szCs w:val="28"/>
        </w:rPr>
      </w:pPr>
      <w:r w:rsidRPr="00157A0A">
        <w:rPr>
          <w:bCs/>
          <w:color w:val="000000"/>
          <w:sz w:val="28"/>
          <w:szCs w:val="28"/>
        </w:rPr>
        <w:t xml:space="preserve">проведения школьного этапа всероссийской и республиканской олимпиад школьников в </w:t>
      </w:r>
      <w:r>
        <w:rPr>
          <w:bCs/>
          <w:color w:val="000000"/>
          <w:sz w:val="28"/>
          <w:szCs w:val="28"/>
        </w:rPr>
        <w:t xml:space="preserve">2018 - </w:t>
      </w:r>
      <w:r w:rsidRPr="00157A0A">
        <w:rPr>
          <w:bCs/>
          <w:color w:val="000000"/>
          <w:sz w:val="28"/>
          <w:szCs w:val="28"/>
        </w:rPr>
        <w:t>2019 учебном году</w:t>
      </w:r>
    </w:p>
    <w:p w:rsidR="00765195" w:rsidRPr="00034468" w:rsidRDefault="00765195" w:rsidP="008953A5">
      <w:pPr>
        <w:spacing w:line="276" w:lineRule="auto"/>
        <w:jc w:val="center"/>
        <w:rPr>
          <w:b/>
          <w:bCs/>
          <w:sz w:val="28"/>
          <w:szCs w:val="28"/>
        </w:rPr>
      </w:pPr>
    </w:p>
    <w:tbl>
      <w:tblPr>
        <w:tblW w:w="10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35"/>
        <w:gridCol w:w="3002"/>
        <w:gridCol w:w="2784"/>
        <w:gridCol w:w="2284"/>
      </w:tblGrid>
      <w:tr w:rsidR="00765195" w:rsidRPr="00034468" w:rsidTr="003B236D">
        <w:tc>
          <w:tcPr>
            <w:tcW w:w="2235" w:type="dxa"/>
          </w:tcPr>
          <w:p w:rsidR="00765195" w:rsidRPr="00157A0A" w:rsidRDefault="00765195" w:rsidP="003B236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Классы</w:t>
            </w:r>
          </w:p>
        </w:tc>
        <w:tc>
          <w:tcPr>
            <w:tcW w:w="3002" w:type="dxa"/>
          </w:tcPr>
          <w:p w:rsidR="00765195" w:rsidRPr="00157A0A" w:rsidRDefault="00765195" w:rsidP="003B236D">
            <w:pPr>
              <w:spacing w:line="276" w:lineRule="auto"/>
              <w:rPr>
                <w:sz w:val="28"/>
                <w:szCs w:val="28"/>
              </w:rPr>
            </w:pPr>
            <w:r w:rsidRPr="00157A0A"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2784" w:type="dxa"/>
          </w:tcPr>
          <w:p w:rsidR="00765195" w:rsidRPr="00157A0A" w:rsidRDefault="00765195" w:rsidP="003B236D">
            <w:pPr>
              <w:spacing w:line="276" w:lineRule="auto"/>
              <w:rPr>
                <w:sz w:val="28"/>
                <w:szCs w:val="28"/>
              </w:rPr>
            </w:pPr>
            <w:r w:rsidRPr="00157A0A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2284" w:type="dxa"/>
          </w:tcPr>
          <w:p w:rsidR="00765195" w:rsidRPr="00157A0A" w:rsidRDefault="00765195" w:rsidP="003B236D">
            <w:pPr>
              <w:spacing w:line="276" w:lineRule="auto"/>
              <w:rPr>
                <w:sz w:val="28"/>
                <w:szCs w:val="28"/>
              </w:rPr>
            </w:pPr>
            <w:r w:rsidRPr="00157A0A">
              <w:rPr>
                <w:sz w:val="28"/>
                <w:szCs w:val="28"/>
              </w:rPr>
              <w:t>День недели</w:t>
            </w: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  <w:lang w:val="en-US"/>
              </w:rPr>
              <w:t>25</w:t>
            </w:r>
            <w:r w:rsidRPr="00034468">
              <w:rPr>
                <w:sz w:val="26"/>
                <w:szCs w:val="26"/>
              </w:rPr>
              <w:t xml:space="preserve"> сентября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5-7,8-9,10-11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26 сентября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Математика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27 сентября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before="24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четверг</w:t>
            </w:r>
          </w:p>
        </w:tc>
      </w:tr>
      <w:tr w:rsidR="00765195" w:rsidRPr="00034468" w:rsidTr="003B236D">
        <w:trPr>
          <w:trHeight w:val="451"/>
        </w:trPr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before="24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before="240"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Информатика</w:t>
            </w:r>
          </w:p>
        </w:tc>
        <w:tc>
          <w:tcPr>
            <w:tcW w:w="2784" w:type="dxa"/>
            <w:vMerge w:val="restart"/>
            <w:vAlign w:val="center"/>
          </w:tcPr>
          <w:p w:rsidR="00765195" w:rsidRPr="00034468" w:rsidRDefault="00765195" w:rsidP="003B236D">
            <w:pPr>
              <w:spacing w:before="24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28 сентября</w:t>
            </w:r>
          </w:p>
        </w:tc>
        <w:tc>
          <w:tcPr>
            <w:tcW w:w="2284" w:type="dxa"/>
            <w:vMerge w:val="restart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before="24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2284" w:type="dxa"/>
            <w:vMerge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</w:tc>
      </w:tr>
      <w:tr w:rsidR="00765195" w:rsidRPr="00034468" w:rsidTr="003B236D">
        <w:trPr>
          <w:trHeight w:val="670"/>
        </w:trPr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Искусство (МХК)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29 сентября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765195" w:rsidRPr="00034468" w:rsidTr="003B236D">
        <w:trPr>
          <w:trHeight w:val="670"/>
        </w:trPr>
        <w:tc>
          <w:tcPr>
            <w:tcW w:w="2235" w:type="dxa"/>
            <w:vMerge w:val="restart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 5-6, 7-8, 9-11</w:t>
            </w:r>
          </w:p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 7-8, 9-11</w:t>
            </w:r>
          </w:p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784" w:type="dxa"/>
            <w:vAlign w:val="center"/>
          </w:tcPr>
          <w:p w:rsidR="00765195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 октября</w:t>
            </w:r>
            <w:r w:rsidRPr="00034468">
              <w:rPr>
                <w:sz w:val="26"/>
                <w:szCs w:val="26"/>
              </w:rPr>
              <w:t xml:space="preserve"> </w:t>
            </w:r>
          </w:p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 xml:space="preserve">(письменный </w:t>
            </w:r>
            <w:r>
              <w:rPr>
                <w:sz w:val="26"/>
                <w:szCs w:val="26"/>
              </w:rPr>
              <w:t>т</w:t>
            </w:r>
            <w:r w:rsidRPr="00034468">
              <w:rPr>
                <w:sz w:val="26"/>
                <w:szCs w:val="26"/>
              </w:rPr>
              <w:t>ур)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765195" w:rsidRPr="00034468" w:rsidTr="003B236D">
        <w:tc>
          <w:tcPr>
            <w:tcW w:w="2235" w:type="dxa"/>
            <w:vMerge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октября</w:t>
            </w:r>
          </w:p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(устный тур)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</w:tc>
      </w:tr>
      <w:tr w:rsidR="00765195" w:rsidRPr="00034468" w:rsidTr="003B236D">
        <w:trPr>
          <w:trHeight w:val="329"/>
        </w:trPr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3 октября</w:t>
            </w:r>
          </w:p>
        </w:tc>
        <w:tc>
          <w:tcPr>
            <w:tcW w:w="2284" w:type="dxa"/>
            <w:vMerge w:val="restart"/>
            <w:vAlign w:val="center"/>
          </w:tcPr>
          <w:p w:rsidR="00765195" w:rsidRPr="00034468" w:rsidRDefault="00765195" w:rsidP="003B236D">
            <w:pPr>
              <w:rPr>
                <w:sz w:val="26"/>
                <w:szCs w:val="26"/>
              </w:rPr>
            </w:pPr>
          </w:p>
          <w:p w:rsidR="00765195" w:rsidRPr="00034468" w:rsidRDefault="00765195" w:rsidP="003B236D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765195" w:rsidRPr="00034468" w:rsidTr="003B236D">
        <w:trPr>
          <w:trHeight w:val="362"/>
        </w:trPr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2284" w:type="dxa"/>
            <w:vMerge/>
            <w:vAlign w:val="center"/>
          </w:tcPr>
          <w:p w:rsidR="00765195" w:rsidRPr="00034468" w:rsidRDefault="00765195" w:rsidP="003B236D">
            <w:pPr>
              <w:rPr>
                <w:sz w:val="26"/>
                <w:szCs w:val="26"/>
              </w:rPr>
            </w:pPr>
          </w:p>
        </w:tc>
      </w:tr>
      <w:tr w:rsidR="00765195" w:rsidRPr="00034468" w:rsidTr="003B236D">
        <w:trPr>
          <w:trHeight w:val="842"/>
        </w:trPr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Иностранные (китайский, испанский, итальянский) языки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 xml:space="preserve">4 октября 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четверг</w:t>
            </w:r>
          </w:p>
        </w:tc>
      </w:tr>
      <w:tr w:rsidR="00765195" w:rsidRPr="00034468" w:rsidTr="003B236D">
        <w:trPr>
          <w:trHeight w:val="924"/>
        </w:trPr>
        <w:tc>
          <w:tcPr>
            <w:tcW w:w="2235" w:type="dxa"/>
            <w:vMerge w:val="restart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5,6,7,8,9,10-11 (дев.)</w:t>
            </w:r>
          </w:p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5,6,7,8,9,10-11 (юноши</w:t>
            </w:r>
            <w:r w:rsidRPr="00034468">
              <w:rPr>
                <w:sz w:val="26"/>
                <w:szCs w:val="26"/>
              </w:rPr>
              <w:t>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(теория + практика)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765195" w:rsidRPr="00034468" w:rsidTr="003B236D">
        <w:trPr>
          <w:trHeight w:val="781"/>
        </w:trPr>
        <w:tc>
          <w:tcPr>
            <w:tcW w:w="2235" w:type="dxa"/>
            <w:vMerge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(защита проекта)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Русский язык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 октября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5-6,7,8.9,10,11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9 октября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10 октября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Литература</w:t>
            </w:r>
          </w:p>
        </w:tc>
        <w:tc>
          <w:tcPr>
            <w:tcW w:w="2784" w:type="dxa"/>
            <w:vMerge w:val="restart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11 октября</w:t>
            </w:r>
          </w:p>
        </w:tc>
        <w:tc>
          <w:tcPr>
            <w:tcW w:w="2284" w:type="dxa"/>
            <w:vMerge w:val="restart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четверг</w:t>
            </w: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Химия</w:t>
            </w:r>
          </w:p>
        </w:tc>
        <w:tc>
          <w:tcPr>
            <w:tcW w:w="2784" w:type="dxa"/>
            <w:vMerge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2284" w:type="dxa"/>
            <w:vMerge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</w:t>
            </w:r>
            <w:r>
              <w:rPr>
                <w:sz w:val="26"/>
                <w:szCs w:val="26"/>
              </w:rPr>
              <w:t>7</w:t>
            </w:r>
            <w:r w:rsidRPr="00034468">
              <w:rPr>
                <w:sz w:val="26"/>
                <w:szCs w:val="26"/>
              </w:rPr>
              <w:t>,8,9</w:t>
            </w:r>
            <w:r>
              <w:rPr>
                <w:sz w:val="26"/>
                <w:szCs w:val="26"/>
              </w:rPr>
              <w:t>,10,</w:t>
            </w:r>
            <w:r w:rsidRPr="00034468">
              <w:rPr>
                <w:sz w:val="26"/>
                <w:szCs w:val="26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12 октября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13 октября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765195" w:rsidRPr="00034468" w:rsidTr="003B236D">
        <w:trPr>
          <w:trHeight w:val="965"/>
        </w:trPr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3-4, 5</w:t>
            </w:r>
            <w:r w:rsidRPr="00034468">
              <w:rPr>
                <w:sz w:val="26"/>
                <w:szCs w:val="26"/>
              </w:rPr>
              <w:t>-6,</w:t>
            </w:r>
            <w:r>
              <w:rPr>
                <w:sz w:val="26"/>
                <w:szCs w:val="26"/>
              </w:rPr>
              <w:t xml:space="preserve"> </w:t>
            </w:r>
            <w:r w:rsidRPr="00034468">
              <w:rPr>
                <w:sz w:val="26"/>
                <w:szCs w:val="26"/>
              </w:rPr>
              <w:t>7-8,9,</w:t>
            </w:r>
            <w:r>
              <w:rPr>
                <w:sz w:val="26"/>
                <w:szCs w:val="26"/>
              </w:rPr>
              <w:t xml:space="preserve">   </w:t>
            </w:r>
            <w:r w:rsidRPr="00034468">
              <w:rPr>
                <w:sz w:val="26"/>
                <w:szCs w:val="26"/>
              </w:rPr>
              <w:t>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ОБЖ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 xml:space="preserve">  1</w:t>
            </w: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 (теоретический тур),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765195" w:rsidRPr="00034468" w:rsidTr="003B236D">
        <w:trPr>
          <w:trHeight w:val="910"/>
        </w:trPr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 октября (практический тур)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</w:tc>
      </w:tr>
      <w:tr w:rsidR="00765195" w:rsidRPr="00034468" w:rsidTr="003B236D">
        <w:trPr>
          <w:trHeight w:val="896"/>
        </w:trPr>
        <w:tc>
          <w:tcPr>
            <w:tcW w:w="2235" w:type="dxa"/>
            <w:vMerge w:val="restart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5-6,7-8,9-11 (девушки</w:t>
            </w:r>
            <w:r w:rsidRPr="00034468">
              <w:rPr>
                <w:sz w:val="26"/>
                <w:szCs w:val="26"/>
              </w:rPr>
              <w:t>)</w:t>
            </w:r>
          </w:p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5-6,7-8,9-11 (юноши</w:t>
            </w:r>
            <w:r w:rsidRPr="00034468">
              <w:rPr>
                <w:sz w:val="26"/>
                <w:szCs w:val="26"/>
              </w:rPr>
              <w:t>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17 октября (теоретико-методический тур)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765195" w:rsidRPr="00034468" w:rsidTr="003B236D">
        <w:trPr>
          <w:trHeight w:val="936"/>
        </w:trPr>
        <w:tc>
          <w:tcPr>
            <w:tcW w:w="2235" w:type="dxa"/>
            <w:vMerge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18 октября (практический тур)</w:t>
            </w:r>
          </w:p>
        </w:tc>
        <w:tc>
          <w:tcPr>
            <w:tcW w:w="2284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четверг</w:t>
            </w:r>
          </w:p>
        </w:tc>
      </w:tr>
    </w:tbl>
    <w:p w:rsidR="00765195" w:rsidRPr="00034468" w:rsidRDefault="00765195" w:rsidP="008953A5">
      <w:pPr>
        <w:spacing w:line="276" w:lineRule="auto"/>
        <w:jc w:val="both"/>
        <w:rPr>
          <w:sz w:val="28"/>
          <w:szCs w:val="28"/>
        </w:rPr>
      </w:pPr>
    </w:p>
    <w:p w:rsidR="00765195" w:rsidRPr="00034468" w:rsidRDefault="00765195" w:rsidP="008953A5">
      <w:pPr>
        <w:rPr>
          <w:sz w:val="28"/>
          <w:szCs w:val="28"/>
        </w:rPr>
      </w:pPr>
      <w:r w:rsidRPr="00034468">
        <w:rPr>
          <w:sz w:val="28"/>
          <w:szCs w:val="28"/>
        </w:rPr>
        <w:br w:type="page"/>
      </w:r>
    </w:p>
    <w:p w:rsidR="00765195" w:rsidRPr="00034468" w:rsidRDefault="00765195" w:rsidP="008953A5">
      <w:pPr>
        <w:spacing w:line="276" w:lineRule="auto"/>
        <w:rPr>
          <w:b/>
          <w:bCs/>
          <w:sz w:val="28"/>
          <w:szCs w:val="28"/>
        </w:rPr>
      </w:pPr>
    </w:p>
    <w:p w:rsidR="00765195" w:rsidRPr="00157A0A" w:rsidRDefault="00765195" w:rsidP="008953A5">
      <w:pPr>
        <w:spacing w:line="276" w:lineRule="auto"/>
        <w:jc w:val="center"/>
        <w:rPr>
          <w:bCs/>
          <w:sz w:val="28"/>
          <w:szCs w:val="28"/>
        </w:rPr>
      </w:pPr>
      <w:r w:rsidRPr="00157A0A">
        <w:rPr>
          <w:bCs/>
          <w:sz w:val="28"/>
          <w:szCs w:val="28"/>
        </w:rPr>
        <w:t>ГРАФИК</w:t>
      </w:r>
    </w:p>
    <w:p w:rsidR="00765195" w:rsidRPr="00157A0A" w:rsidRDefault="00765195" w:rsidP="008953A5">
      <w:pPr>
        <w:spacing w:line="276" w:lineRule="auto"/>
        <w:jc w:val="center"/>
        <w:rPr>
          <w:bCs/>
          <w:color w:val="000000"/>
          <w:sz w:val="28"/>
          <w:szCs w:val="28"/>
        </w:rPr>
      </w:pPr>
      <w:r w:rsidRPr="00157A0A">
        <w:rPr>
          <w:bCs/>
          <w:color w:val="000000"/>
          <w:sz w:val="28"/>
          <w:szCs w:val="28"/>
        </w:rPr>
        <w:t xml:space="preserve">проведения школьного этапа республиканской олимпиады школьников </w:t>
      </w:r>
    </w:p>
    <w:p w:rsidR="00765195" w:rsidRPr="00157A0A" w:rsidRDefault="00765195" w:rsidP="008953A5">
      <w:pPr>
        <w:spacing w:line="276" w:lineRule="auto"/>
        <w:jc w:val="center"/>
        <w:rPr>
          <w:bCs/>
          <w:color w:val="000000"/>
          <w:sz w:val="28"/>
          <w:szCs w:val="28"/>
        </w:rPr>
      </w:pPr>
      <w:r w:rsidRPr="00157A0A">
        <w:rPr>
          <w:bCs/>
          <w:color w:val="000000"/>
          <w:sz w:val="28"/>
          <w:szCs w:val="28"/>
        </w:rPr>
        <w:t xml:space="preserve">в </w:t>
      </w:r>
      <w:r>
        <w:rPr>
          <w:bCs/>
          <w:color w:val="000000"/>
          <w:sz w:val="28"/>
          <w:szCs w:val="28"/>
        </w:rPr>
        <w:t xml:space="preserve">2018 - </w:t>
      </w:r>
      <w:r w:rsidRPr="00157A0A">
        <w:rPr>
          <w:bCs/>
          <w:color w:val="000000"/>
          <w:sz w:val="28"/>
          <w:szCs w:val="28"/>
        </w:rPr>
        <w:t>2019 учебном году</w:t>
      </w:r>
    </w:p>
    <w:p w:rsidR="00765195" w:rsidRPr="00034468" w:rsidRDefault="00765195" w:rsidP="008953A5">
      <w:pPr>
        <w:jc w:val="center"/>
        <w:rPr>
          <w:b/>
          <w:bCs/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35"/>
        <w:gridCol w:w="3002"/>
        <w:gridCol w:w="2784"/>
        <w:gridCol w:w="2180"/>
      </w:tblGrid>
      <w:tr w:rsidR="00765195" w:rsidRPr="00034468" w:rsidTr="003B236D">
        <w:tc>
          <w:tcPr>
            <w:tcW w:w="2235" w:type="dxa"/>
          </w:tcPr>
          <w:p w:rsidR="00765195" w:rsidRPr="00157A0A" w:rsidRDefault="00765195" w:rsidP="003B236D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Классы</w:t>
            </w:r>
          </w:p>
        </w:tc>
        <w:tc>
          <w:tcPr>
            <w:tcW w:w="3002" w:type="dxa"/>
          </w:tcPr>
          <w:p w:rsidR="00765195" w:rsidRPr="00157A0A" w:rsidRDefault="00765195" w:rsidP="003B236D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 w:rsidRPr="00157A0A"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2784" w:type="dxa"/>
          </w:tcPr>
          <w:p w:rsidR="00765195" w:rsidRPr="00157A0A" w:rsidRDefault="00765195" w:rsidP="003B236D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 w:rsidRPr="00157A0A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2180" w:type="dxa"/>
          </w:tcPr>
          <w:p w:rsidR="00765195" w:rsidRPr="00157A0A" w:rsidRDefault="00765195" w:rsidP="003B236D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 w:rsidRPr="00157A0A">
              <w:rPr>
                <w:sz w:val="28"/>
                <w:szCs w:val="28"/>
              </w:rPr>
              <w:t>День недели</w:t>
            </w:r>
          </w:p>
        </w:tc>
      </w:tr>
      <w:tr w:rsidR="00765195" w:rsidRPr="00034468" w:rsidTr="003B236D">
        <w:trPr>
          <w:trHeight w:val="706"/>
        </w:trPr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765195" w:rsidRPr="00034468" w:rsidRDefault="00765195" w:rsidP="003B236D">
            <w:pPr>
              <w:spacing w:after="200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Марийский язык и литература, Удмуртский язык и литература, Чувашский язык и литература, Мордовские (эрзя, мокша) языки и литература</w:t>
            </w:r>
          </w:p>
        </w:tc>
        <w:tc>
          <w:tcPr>
            <w:tcW w:w="2784" w:type="dxa"/>
            <w:vMerge w:val="restart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19 октября</w:t>
            </w:r>
          </w:p>
        </w:tc>
        <w:tc>
          <w:tcPr>
            <w:tcW w:w="2180" w:type="dxa"/>
            <w:vMerge w:val="restart"/>
            <w:vAlign w:val="center"/>
          </w:tcPr>
          <w:p w:rsidR="00765195" w:rsidRPr="00D55968" w:rsidRDefault="00765195" w:rsidP="003B236D">
            <w:pPr>
              <w:spacing w:after="200" w:line="276" w:lineRule="auto"/>
              <w:rPr>
                <w:b/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765195" w:rsidRPr="00034468" w:rsidRDefault="00765195" w:rsidP="003B236D">
            <w:pPr>
              <w:spacing w:after="200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Арабский язык</w:t>
            </w:r>
          </w:p>
        </w:tc>
        <w:tc>
          <w:tcPr>
            <w:tcW w:w="2784" w:type="dxa"/>
            <w:vMerge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</w:p>
        </w:tc>
      </w:tr>
      <w:tr w:rsidR="00765195" w:rsidRPr="00034468" w:rsidTr="003B236D">
        <w:trPr>
          <w:trHeight w:val="418"/>
        </w:trPr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7,8,9,10,11</w:t>
            </w:r>
          </w:p>
        </w:tc>
        <w:tc>
          <w:tcPr>
            <w:tcW w:w="3002" w:type="dxa"/>
            <w:vAlign w:val="center"/>
          </w:tcPr>
          <w:p w:rsidR="00765195" w:rsidRPr="00034468" w:rsidRDefault="00765195" w:rsidP="003B236D">
            <w:pPr>
              <w:spacing w:after="200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Турецкий язык</w:t>
            </w:r>
          </w:p>
        </w:tc>
        <w:tc>
          <w:tcPr>
            <w:tcW w:w="2784" w:type="dxa"/>
            <w:vMerge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</w:p>
        </w:tc>
      </w:tr>
      <w:tr w:rsidR="00765195" w:rsidRPr="00034468" w:rsidTr="003B236D">
        <w:trPr>
          <w:trHeight w:val="499"/>
        </w:trPr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765195" w:rsidRPr="00034468" w:rsidRDefault="00765195" w:rsidP="003B236D">
            <w:pPr>
              <w:spacing w:after="200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20 октября</w:t>
            </w:r>
          </w:p>
        </w:tc>
        <w:tc>
          <w:tcPr>
            <w:tcW w:w="2180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765195" w:rsidRPr="00034468" w:rsidRDefault="00765195" w:rsidP="003B236D">
            <w:pPr>
              <w:spacing w:after="200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2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2180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765195" w:rsidRPr="00034468" w:rsidRDefault="00765195" w:rsidP="003B236D">
            <w:pPr>
              <w:spacing w:after="200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2784" w:type="dxa"/>
            <w:vMerge w:val="restart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3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2180" w:type="dxa"/>
            <w:vMerge w:val="restart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</w:tc>
      </w:tr>
      <w:tr w:rsidR="00765195" w:rsidRPr="00034468" w:rsidTr="003B236D">
        <w:trPr>
          <w:trHeight w:val="1131"/>
        </w:trPr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765195" w:rsidRPr="00034468" w:rsidRDefault="00765195" w:rsidP="003B236D">
            <w:pPr>
              <w:spacing w:after="200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784" w:type="dxa"/>
            <w:vMerge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765195" w:rsidRPr="00034468" w:rsidRDefault="00765195" w:rsidP="003B236D">
            <w:pPr>
              <w:spacing w:after="200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4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2180" w:type="dxa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среда</w:t>
            </w: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765195" w:rsidRPr="00034468" w:rsidRDefault="00765195" w:rsidP="003B236D">
            <w:pPr>
              <w:spacing w:after="200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784" w:type="dxa"/>
            <w:vMerge w:val="restart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2180" w:type="dxa"/>
            <w:vMerge w:val="restart"/>
            <w:vAlign w:val="center"/>
          </w:tcPr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</w:p>
          <w:p w:rsidR="00765195" w:rsidRPr="00034468" w:rsidRDefault="00765195" w:rsidP="003B236D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четверг</w:t>
            </w: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765195" w:rsidRPr="00034468" w:rsidRDefault="00765195" w:rsidP="003B236D">
            <w:pPr>
              <w:spacing w:after="200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784" w:type="dxa"/>
            <w:vMerge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</w:p>
        </w:tc>
      </w:tr>
      <w:tr w:rsidR="00765195" w:rsidRPr="00034468" w:rsidTr="003B236D"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8,9,10,11</w:t>
            </w:r>
          </w:p>
        </w:tc>
        <w:tc>
          <w:tcPr>
            <w:tcW w:w="3002" w:type="dxa"/>
            <w:vAlign w:val="center"/>
          </w:tcPr>
          <w:p w:rsidR="00765195" w:rsidRPr="00034468" w:rsidRDefault="00765195" w:rsidP="003B236D">
            <w:pPr>
              <w:spacing w:after="200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Геология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2180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765195" w:rsidRPr="00034468" w:rsidTr="003B236D">
        <w:trPr>
          <w:trHeight w:val="523"/>
        </w:trPr>
        <w:tc>
          <w:tcPr>
            <w:tcW w:w="223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8,9,10</w:t>
            </w:r>
            <w:r>
              <w:rPr>
                <w:sz w:val="26"/>
                <w:szCs w:val="26"/>
              </w:rPr>
              <w:t>-</w:t>
            </w:r>
            <w:r w:rsidRPr="00034468">
              <w:rPr>
                <w:sz w:val="26"/>
                <w:szCs w:val="26"/>
              </w:rPr>
              <w:t>11</w:t>
            </w:r>
          </w:p>
        </w:tc>
        <w:tc>
          <w:tcPr>
            <w:tcW w:w="3002" w:type="dxa"/>
            <w:vAlign w:val="center"/>
          </w:tcPr>
          <w:p w:rsidR="00765195" w:rsidRPr="00034468" w:rsidRDefault="00765195" w:rsidP="003B236D">
            <w:pPr>
              <w:spacing w:after="200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2784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2180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суббота</w:t>
            </w:r>
          </w:p>
        </w:tc>
      </w:tr>
    </w:tbl>
    <w:p w:rsidR="00765195" w:rsidRPr="00034468" w:rsidRDefault="00765195" w:rsidP="008953A5">
      <w:pPr>
        <w:spacing w:after="200" w:line="276" w:lineRule="auto"/>
        <w:jc w:val="both"/>
        <w:rPr>
          <w:sz w:val="28"/>
          <w:szCs w:val="28"/>
        </w:rPr>
      </w:pPr>
    </w:p>
    <w:p w:rsidR="00765195" w:rsidRPr="00034468" w:rsidRDefault="00765195" w:rsidP="008953A5">
      <w:pPr>
        <w:rPr>
          <w:sz w:val="28"/>
          <w:szCs w:val="28"/>
        </w:rPr>
      </w:pPr>
      <w:r w:rsidRPr="00034468">
        <w:rPr>
          <w:sz w:val="28"/>
          <w:szCs w:val="28"/>
        </w:rPr>
        <w:br w:type="page"/>
      </w:r>
    </w:p>
    <w:p w:rsidR="00765195" w:rsidRPr="005B5E0B" w:rsidRDefault="00765195" w:rsidP="008953A5">
      <w:pPr>
        <w:spacing w:line="276" w:lineRule="auto"/>
        <w:ind w:right="-1"/>
        <w:rPr>
          <w:sz w:val="28"/>
          <w:szCs w:val="28"/>
        </w:rPr>
      </w:pPr>
    </w:p>
    <w:p w:rsidR="00765195" w:rsidRPr="005B5E0B" w:rsidRDefault="00765195" w:rsidP="008953A5">
      <w:pPr>
        <w:spacing w:line="276" w:lineRule="auto"/>
        <w:ind w:right="-1"/>
        <w:jc w:val="center"/>
        <w:rPr>
          <w:sz w:val="28"/>
          <w:szCs w:val="28"/>
        </w:rPr>
      </w:pPr>
      <w:r w:rsidRPr="005B5E0B">
        <w:rPr>
          <w:sz w:val="28"/>
          <w:szCs w:val="28"/>
        </w:rPr>
        <w:t>График отправки</w:t>
      </w:r>
    </w:p>
    <w:p w:rsidR="00765195" w:rsidRPr="005B5E0B" w:rsidRDefault="00765195" w:rsidP="008953A5">
      <w:pPr>
        <w:spacing w:line="276" w:lineRule="auto"/>
        <w:ind w:right="-1"/>
        <w:jc w:val="center"/>
        <w:rPr>
          <w:sz w:val="28"/>
          <w:szCs w:val="28"/>
        </w:rPr>
      </w:pPr>
      <w:r w:rsidRPr="005B5E0B">
        <w:rPr>
          <w:sz w:val="28"/>
          <w:szCs w:val="28"/>
        </w:rPr>
        <w:t>олимпиадных заданий школьного этапа всероссийской и республиканской олимпиад школьников и ключей к ним</w:t>
      </w:r>
    </w:p>
    <w:p w:rsidR="00765195" w:rsidRPr="005B5E0B" w:rsidRDefault="00765195" w:rsidP="008953A5">
      <w:pPr>
        <w:spacing w:after="200" w:line="276" w:lineRule="auto"/>
        <w:ind w:right="-1"/>
        <w:jc w:val="center"/>
        <w:rPr>
          <w:sz w:val="28"/>
          <w:szCs w:val="28"/>
        </w:rPr>
      </w:pPr>
      <w:r w:rsidRPr="005B5E0B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2018 - </w:t>
      </w:r>
      <w:r w:rsidRPr="005B5E0B">
        <w:rPr>
          <w:sz w:val="28"/>
          <w:szCs w:val="28"/>
        </w:rPr>
        <w:t>2019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093"/>
        <w:gridCol w:w="2268"/>
        <w:gridCol w:w="1701"/>
        <w:gridCol w:w="1143"/>
        <w:gridCol w:w="1692"/>
        <w:gridCol w:w="1304"/>
      </w:tblGrid>
      <w:tr w:rsidR="00765195" w:rsidRPr="00034468" w:rsidTr="003B236D">
        <w:trPr>
          <w:trHeight w:val="434"/>
        </w:trPr>
        <w:tc>
          <w:tcPr>
            <w:tcW w:w="2093" w:type="dxa"/>
            <w:vMerge w:val="restart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44" w:type="dxa"/>
            <w:gridSpan w:val="2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Отправление заданий</w:t>
            </w:r>
          </w:p>
        </w:tc>
        <w:tc>
          <w:tcPr>
            <w:tcW w:w="2996" w:type="dxa"/>
            <w:gridSpan w:val="2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 xml:space="preserve">Отправление </w:t>
            </w:r>
          </w:p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ответов</w:t>
            </w:r>
          </w:p>
        </w:tc>
      </w:tr>
      <w:tr w:rsidR="00765195" w:rsidRPr="00034468" w:rsidTr="003B236D">
        <w:trPr>
          <w:trHeight w:val="383"/>
        </w:trPr>
        <w:tc>
          <w:tcPr>
            <w:tcW w:w="2093" w:type="dxa"/>
            <w:vMerge/>
          </w:tcPr>
          <w:p w:rsidR="00765195" w:rsidRPr="005B5E0B" w:rsidRDefault="00765195" w:rsidP="003B236D">
            <w:pPr>
              <w:spacing w:line="276" w:lineRule="auto"/>
              <w:rPr>
                <w:b/>
                <w:i/>
                <w:sz w:val="26"/>
                <w:szCs w:val="26"/>
              </w:rPr>
            </w:pPr>
          </w:p>
        </w:tc>
        <w:tc>
          <w:tcPr>
            <w:tcW w:w="2268" w:type="dxa"/>
            <w:vMerge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701" w:type="dxa"/>
          </w:tcPr>
          <w:p w:rsidR="00765195" w:rsidRPr="005B5E0B" w:rsidRDefault="00765195" w:rsidP="003B236D">
            <w:pPr>
              <w:tabs>
                <w:tab w:val="center" w:pos="463"/>
              </w:tabs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дата</w:t>
            </w:r>
          </w:p>
        </w:tc>
        <w:tc>
          <w:tcPr>
            <w:tcW w:w="1143" w:type="dxa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время</w:t>
            </w:r>
          </w:p>
        </w:tc>
        <w:tc>
          <w:tcPr>
            <w:tcW w:w="1692" w:type="dxa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дата</w:t>
            </w:r>
          </w:p>
        </w:tc>
        <w:tc>
          <w:tcPr>
            <w:tcW w:w="1304" w:type="dxa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время</w:t>
            </w:r>
          </w:p>
        </w:tc>
      </w:tr>
      <w:tr w:rsidR="00765195" w:rsidRPr="00034468" w:rsidTr="003B236D"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25 сентября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25 сентября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25 сентября</w:t>
            </w:r>
          </w:p>
        </w:tc>
        <w:tc>
          <w:tcPr>
            <w:tcW w:w="1304" w:type="dxa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26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26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26 сентября</w:t>
            </w:r>
          </w:p>
        </w:tc>
        <w:tc>
          <w:tcPr>
            <w:tcW w:w="1304" w:type="dxa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Технология</w:t>
            </w:r>
          </w:p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6 октября</w:t>
            </w:r>
          </w:p>
        </w:tc>
        <w:tc>
          <w:tcPr>
            <w:tcW w:w="1701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765195" w:rsidRPr="00034468" w:rsidTr="003B236D"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27 сентября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27 сентября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27 сентября</w:t>
            </w:r>
          </w:p>
        </w:tc>
        <w:tc>
          <w:tcPr>
            <w:tcW w:w="1304" w:type="dxa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Информатика</w:t>
            </w:r>
          </w:p>
        </w:tc>
        <w:tc>
          <w:tcPr>
            <w:tcW w:w="2268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28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28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28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rPr>
          <w:trHeight w:val="337"/>
        </w:trPr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</w:tr>
      <w:tr w:rsidR="00765195" w:rsidRPr="00034468" w:rsidTr="003B236D">
        <w:trPr>
          <w:trHeight w:val="337"/>
        </w:trPr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Искусство</w:t>
            </w:r>
          </w:p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(МХК)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29 сентября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29 сентября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29 сентября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rPr>
          <w:trHeight w:val="337"/>
        </w:trPr>
        <w:tc>
          <w:tcPr>
            <w:tcW w:w="2093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Иностранные языки (английский, французский, немецкий)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 октября</w:t>
            </w:r>
          </w:p>
          <w:p w:rsidR="00765195" w:rsidRPr="005B5E0B" w:rsidRDefault="00765195" w:rsidP="003B236D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 xml:space="preserve"> (письменный тур)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 октября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 октября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rPr>
          <w:trHeight w:val="337"/>
        </w:trPr>
        <w:tc>
          <w:tcPr>
            <w:tcW w:w="2093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 октября</w:t>
            </w:r>
          </w:p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 xml:space="preserve"> (устный тур)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 октября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765195" w:rsidRPr="00034468" w:rsidTr="003B236D">
        <w:trPr>
          <w:trHeight w:val="473"/>
        </w:trPr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3 октября</w:t>
            </w:r>
          </w:p>
        </w:tc>
        <w:tc>
          <w:tcPr>
            <w:tcW w:w="1701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3 октября</w:t>
            </w:r>
          </w:p>
        </w:tc>
        <w:tc>
          <w:tcPr>
            <w:tcW w:w="1143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3 октября</w:t>
            </w:r>
          </w:p>
        </w:tc>
        <w:tc>
          <w:tcPr>
            <w:tcW w:w="1304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rPr>
          <w:trHeight w:val="573"/>
        </w:trPr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Астрономия</w:t>
            </w:r>
          </w:p>
        </w:tc>
        <w:tc>
          <w:tcPr>
            <w:tcW w:w="2268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692" w:type="dxa"/>
            <w:vMerge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304" w:type="dxa"/>
            <w:vMerge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</w:tr>
      <w:tr w:rsidR="00765195" w:rsidRPr="00034468" w:rsidTr="003B236D">
        <w:trPr>
          <w:trHeight w:val="573"/>
        </w:trPr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ОБЖ</w:t>
            </w:r>
          </w:p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 октября</w:t>
            </w:r>
          </w:p>
        </w:tc>
        <w:tc>
          <w:tcPr>
            <w:tcW w:w="1701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765195" w:rsidRPr="00034468" w:rsidTr="003B236D"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Иностранные (китайский, испанский, итальянский) языки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4 октября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4 октября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4 октября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093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Технология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5 октября</w:t>
            </w:r>
          </w:p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(теория,</w:t>
            </w:r>
          </w:p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практика)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5 октября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5 октября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093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2268" w:type="dxa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6 октября</w:t>
            </w:r>
          </w:p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(защита проекта)</w:t>
            </w:r>
          </w:p>
        </w:tc>
        <w:tc>
          <w:tcPr>
            <w:tcW w:w="1701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7 октября</w:t>
            </w:r>
          </w:p>
        </w:tc>
        <w:tc>
          <w:tcPr>
            <w:tcW w:w="1143" w:type="dxa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765195" w:rsidRPr="00034468" w:rsidTr="003B236D"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18 октября</w:t>
            </w:r>
          </w:p>
        </w:tc>
        <w:tc>
          <w:tcPr>
            <w:tcW w:w="1701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765195" w:rsidRPr="00034468" w:rsidTr="003B236D"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 октября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 октября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 октября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9 октября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9 октября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9 октября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10 октября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10 октября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10 октября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11 октября</w:t>
            </w:r>
          </w:p>
        </w:tc>
        <w:tc>
          <w:tcPr>
            <w:tcW w:w="1701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11 октября</w:t>
            </w:r>
          </w:p>
        </w:tc>
        <w:tc>
          <w:tcPr>
            <w:tcW w:w="1143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11 октября</w:t>
            </w:r>
          </w:p>
        </w:tc>
        <w:tc>
          <w:tcPr>
            <w:tcW w:w="1304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Химия</w:t>
            </w:r>
          </w:p>
        </w:tc>
        <w:tc>
          <w:tcPr>
            <w:tcW w:w="2268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</w:tr>
      <w:tr w:rsidR="00765195" w:rsidRPr="00034468" w:rsidTr="003B236D"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12 октября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12 октября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12 октября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09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13 октября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13 октября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13 октября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093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 xml:space="preserve">ОБЖ 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15 октября</w:t>
            </w:r>
          </w:p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(теоретический тур)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15 октября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15 октября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093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 октября</w:t>
            </w:r>
          </w:p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 октября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765195" w:rsidRPr="00034468" w:rsidTr="003B236D">
        <w:tc>
          <w:tcPr>
            <w:tcW w:w="2093" w:type="dxa"/>
            <w:vMerge w:val="restart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17 октября</w:t>
            </w:r>
          </w:p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(теория)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17 октября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17 октября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093" w:type="dxa"/>
            <w:vMerge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18 октября</w:t>
            </w:r>
          </w:p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(практика)</w:t>
            </w:r>
          </w:p>
        </w:tc>
        <w:tc>
          <w:tcPr>
            <w:tcW w:w="1701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18 октября</w:t>
            </w:r>
          </w:p>
        </w:tc>
        <w:tc>
          <w:tcPr>
            <w:tcW w:w="1143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</w:tbl>
    <w:p w:rsidR="00765195" w:rsidRPr="00034468" w:rsidRDefault="00765195" w:rsidP="008953A5">
      <w:pPr>
        <w:spacing w:line="276" w:lineRule="auto"/>
        <w:ind w:right="-1"/>
        <w:rPr>
          <w:sz w:val="28"/>
          <w:szCs w:val="28"/>
        </w:rPr>
      </w:pPr>
    </w:p>
    <w:p w:rsidR="00765195" w:rsidRPr="00034468" w:rsidRDefault="00765195" w:rsidP="008953A5">
      <w:pPr>
        <w:rPr>
          <w:sz w:val="28"/>
          <w:szCs w:val="28"/>
        </w:rPr>
      </w:pPr>
      <w:r w:rsidRPr="00034468">
        <w:rPr>
          <w:sz w:val="28"/>
          <w:szCs w:val="28"/>
        </w:rPr>
        <w:br w:type="page"/>
      </w:r>
    </w:p>
    <w:p w:rsidR="00765195" w:rsidRPr="00034468" w:rsidRDefault="00765195" w:rsidP="008953A5">
      <w:pPr>
        <w:spacing w:line="276" w:lineRule="auto"/>
        <w:ind w:right="-1"/>
        <w:jc w:val="center"/>
        <w:rPr>
          <w:b/>
          <w:sz w:val="28"/>
          <w:szCs w:val="28"/>
        </w:rPr>
      </w:pPr>
    </w:p>
    <w:p w:rsidR="00765195" w:rsidRPr="005B5E0B" w:rsidRDefault="00765195" w:rsidP="008953A5">
      <w:pPr>
        <w:spacing w:line="276" w:lineRule="auto"/>
        <w:ind w:right="-1"/>
        <w:jc w:val="center"/>
        <w:rPr>
          <w:sz w:val="28"/>
          <w:szCs w:val="28"/>
        </w:rPr>
      </w:pPr>
      <w:r w:rsidRPr="005B5E0B">
        <w:rPr>
          <w:sz w:val="28"/>
          <w:szCs w:val="28"/>
        </w:rPr>
        <w:t>График отправки</w:t>
      </w:r>
    </w:p>
    <w:p w:rsidR="00765195" w:rsidRPr="005B5E0B" w:rsidRDefault="00765195" w:rsidP="008953A5">
      <w:pPr>
        <w:spacing w:line="276" w:lineRule="auto"/>
        <w:ind w:right="-1"/>
        <w:jc w:val="center"/>
        <w:rPr>
          <w:sz w:val="28"/>
          <w:szCs w:val="28"/>
        </w:rPr>
      </w:pPr>
      <w:r w:rsidRPr="005B5E0B">
        <w:rPr>
          <w:sz w:val="28"/>
          <w:szCs w:val="28"/>
        </w:rPr>
        <w:t>олимпиадных заданий школьного этапа республиканской олимпиады школьников и ключей к ним</w:t>
      </w:r>
      <w:r>
        <w:rPr>
          <w:sz w:val="28"/>
          <w:szCs w:val="28"/>
        </w:rPr>
        <w:t xml:space="preserve"> </w:t>
      </w:r>
      <w:r w:rsidRPr="005B5E0B">
        <w:rPr>
          <w:sz w:val="28"/>
          <w:szCs w:val="28"/>
        </w:rPr>
        <w:t>в 2018/2019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76"/>
        <w:gridCol w:w="1701"/>
        <w:gridCol w:w="1559"/>
        <w:gridCol w:w="1312"/>
        <w:gridCol w:w="1665"/>
        <w:gridCol w:w="1764"/>
      </w:tblGrid>
      <w:tr w:rsidR="00765195" w:rsidRPr="00034468" w:rsidTr="003B236D">
        <w:trPr>
          <w:trHeight w:val="557"/>
        </w:trPr>
        <w:tc>
          <w:tcPr>
            <w:tcW w:w="2376" w:type="dxa"/>
            <w:vMerge w:val="restart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71" w:type="dxa"/>
            <w:gridSpan w:val="2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 xml:space="preserve">Отправление </w:t>
            </w:r>
          </w:p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заданий</w:t>
            </w:r>
          </w:p>
        </w:tc>
        <w:tc>
          <w:tcPr>
            <w:tcW w:w="3429" w:type="dxa"/>
            <w:gridSpan w:val="2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Отправление ответов</w:t>
            </w:r>
          </w:p>
        </w:tc>
      </w:tr>
      <w:tr w:rsidR="00765195" w:rsidRPr="00034468" w:rsidTr="003B236D">
        <w:trPr>
          <w:trHeight w:val="357"/>
        </w:trPr>
        <w:tc>
          <w:tcPr>
            <w:tcW w:w="2376" w:type="dxa"/>
            <w:vMerge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701" w:type="dxa"/>
            <w:vMerge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дата</w:t>
            </w:r>
          </w:p>
        </w:tc>
        <w:tc>
          <w:tcPr>
            <w:tcW w:w="1312" w:type="dxa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время</w:t>
            </w:r>
          </w:p>
        </w:tc>
        <w:tc>
          <w:tcPr>
            <w:tcW w:w="1665" w:type="dxa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дата</w:t>
            </w:r>
          </w:p>
        </w:tc>
        <w:tc>
          <w:tcPr>
            <w:tcW w:w="1764" w:type="dxa"/>
          </w:tcPr>
          <w:p w:rsidR="00765195" w:rsidRPr="005B5E0B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время</w:t>
            </w:r>
          </w:p>
        </w:tc>
      </w:tr>
      <w:tr w:rsidR="00765195" w:rsidRPr="00034468" w:rsidTr="003B236D">
        <w:trPr>
          <w:trHeight w:val="357"/>
        </w:trPr>
        <w:tc>
          <w:tcPr>
            <w:tcW w:w="2376" w:type="dxa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Марийский язык и литература,</w:t>
            </w:r>
          </w:p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Удмуртский язык и литература,</w:t>
            </w:r>
          </w:p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Чувашский язык и литература,</w:t>
            </w:r>
          </w:p>
          <w:p w:rsidR="00765195" w:rsidRPr="00034468" w:rsidRDefault="00765195" w:rsidP="003B236D">
            <w:pPr>
              <w:spacing w:line="276" w:lineRule="auto"/>
              <w:jc w:val="center"/>
              <w:rPr>
                <w:b/>
                <w:i/>
              </w:rPr>
            </w:pPr>
            <w:r w:rsidRPr="00034468">
              <w:rPr>
                <w:sz w:val="26"/>
                <w:szCs w:val="26"/>
              </w:rPr>
              <w:t>Мордовские (эрзя, мокша) языки и литература</w:t>
            </w:r>
          </w:p>
        </w:tc>
        <w:tc>
          <w:tcPr>
            <w:tcW w:w="1701" w:type="dxa"/>
            <w:vMerge w:val="restart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19 октября</w:t>
            </w:r>
          </w:p>
        </w:tc>
        <w:tc>
          <w:tcPr>
            <w:tcW w:w="1559" w:type="dxa"/>
            <w:vMerge w:val="restart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19 октября</w:t>
            </w:r>
          </w:p>
        </w:tc>
        <w:tc>
          <w:tcPr>
            <w:tcW w:w="1312" w:type="dxa"/>
            <w:vMerge w:val="restart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19 октября</w:t>
            </w:r>
          </w:p>
        </w:tc>
        <w:tc>
          <w:tcPr>
            <w:tcW w:w="1764" w:type="dxa"/>
            <w:vMerge w:val="restart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rPr>
          <w:trHeight w:val="357"/>
        </w:trPr>
        <w:tc>
          <w:tcPr>
            <w:tcW w:w="2376" w:type="dxa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Арабский язык,</w:t>
            </w:r>
          </w:p>
          <w:p w:rsidR="00765195" w:rsidRPr="00034468" w:rsidRDefault="00765195" w:rsidP="003B236D">
            <w:pPr>
              <w:spacing w:line="276" w:lineRule="auto"/>
              <w:jc w:val="center"/>
              <w:rPr>
                <w:b/>
                <w:i/>
              </w:rPr>
            </w:pPr>
            <w:r w:rsidRPr="00034468">
              <w:rPr>
                <w:sz w:val="26"/>
                <w:szCs w:val="26"/>
              </w:rPr>
              <w:t>Турецкий язык</w:t>
            </w:r>
          </w:p>
        </w:tc>
        <w:tc>
          <w:tcPr>
            <w:tcW w:w="1701" w:type="dxa"/>
            <w:vMerge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b/>
                <w:i/>
              </w:rPr>
            </w:pPr>
          </w:p>
        </w:tc>
        <w:tc>
          <w:tcPr>
            <w:tcW w:w="1312" w:type="dxa"/>
            <w:vMerge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b/>
                <w:i/>
              </w:rPr>
            </w:pPr>
          </w:p>
        </w:tc>
        <w:tc>
          <w:tcPr>
            <w:tcW w:w="1665" w:type="dxa"/>
            <w:vMerge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b/>
                <w:i/>
              </w:rPr>
            </w:pPr>
          </w:p>
        </w:tc>
        <w:tc>
          <w:tcPr>
            <w:tcW w:w="1764" w:type="dxa"/>
            <w:vMerge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b/>
                <w:i/>
              </w:rPr>
            </w:pPr>
          </w:p>
        </w:tc>
      </w:tr>
      <w:tr w:rsidR="00765195" w:rsidRPr="00034468" w:rsidTr="003B236D">
        <w:trPr>
          <w:trHeight w:val="357"/>
        </w:trPr>
        <w:tc>
          <w:tcPr>
            <w:tcW w:w="2376" w:type="dxa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20 октября</w:t>
            </w:r>
          </w:p>
        </w:tc>
        <w:tc>
          <w:tcPr>
            <w:tcW w:w="1559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20 октября</w:t>
            </w:r>
          </w:p>
        </w:tc>
        <w:tc>
          <w:tcPr>
            <w:tcW w:w="1312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20 октября</w:t>
            </w:r>
          </w:p>
        </w:tc>
        <w:tc>
          <w:tcPr>
            <w:tcW w:w="1764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rPr>
          <w:trHeight w:val="357"/>
        </w:trPr>
        <w:tc>
          <w:tcPr>
            <w:tcW w:w="2376" w:type="dxa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2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2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2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rPr>
          <w:trHeight w:val="584"/>
        </w:trPr>
        <w:tc>
          <w:tcPr>
            <w:tcW w:w="2376" w:type="dxa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3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3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3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Merge w:val="restart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rPr>
          <w:trHeight w:val="584"/>
        </w:trPr>
        <w:tc>
          <w:tcPr>
            <w:tcW w:w="2376" w:type="dxa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701" w:type="dxa"/>
            <w:vMerge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</w:tr>
      <w:tr w:rsidR="00765195" w:rsidRPr="00034468" w:rsidTr="003B236D">
        <w:trPr>
          <w:trHeight w:val="584"/>
        </w:trPr>
        <w:tc>
          <w:tcPr>
            <w:tcW w:w="2376" w:type="dxa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4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4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4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376" w:type="dxa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 xml:space="preserve">5 </w:t>
            </w:r>
            <w:r w:rsidRPr="00034468">
              <w:rPr>
                <w:sz w:val="26"/>
                <w:szCs w:val="26"/>
              </w:rPr>
              <w:t>октября</w:t>
            </w:r>
          </w:p>
        </w:tc>
        <w:tc>
          <w:tcPr>
            <w:tcW w:w="1764" w:type="dxa"/>
            <w:vMerge w:val="restart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376" w:type="dxa"/>
            <w:vAlign w:val="center"/>
          </w:tcPr>
          <w:p w:rsidR="00765195" w:rsidRPr="00034468" w:rsidRDefault="00765195" w:rsidP="003B236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701" w:type="dxa"/>
            <w:vMerge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</w:p>
        </w:tc>
      </w:tr>
      <w:tr w:rsidR="00765195" w:rsidRPr="00034468" w:rsidTr="003B236D">
        <w:trPr>
          <w:trHeight w:val="308"/>
        </w:trPr>
        <w:tc>
          <w:tcPr>
            <w:tcW w:w="2376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765195" w:rsidRPr="00034468" w:rsidTr="003B236D">
        <w:tc>
          <w:tcPr>
            <w:tcW w:w="2376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765195" w:rsidRPr="00034468" w:rsidRDefault="00765195" w:rsidP="003B236D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</w:tbl>
    <w:p w:rsidR="00765195" w:rsidRPr="00133022" w:rsidRDefault="00765195" w:rsidP="008953A5">
      <w:pPr>
        <w:rPr>
          <w:b/>
          <w:sz w:val="28"/>
          <w:szCs w:val="28"/>
        </w:rPr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8953A5">
      <w:pPr>
        <w:pStyle w:val="ListParagraph"/>
        <w:ind w:left="360"/>
        <w:contextualSpacing/>
        <w:jc w:val="both"/>
      </w:pPr>
    </w:p>
    <w:p w:rsidR="00765195" w:rsidRDefault="00765195" w:rsidP="0013302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</w:p>
    <w:p w:rsidR="00765195" w:rsidRDefault="00765195" w:rsidP="0013302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65195" w:rsidRDefault="00765195" w:rsidP="0013302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65195" w:rsidRDefault="00765195" w:rsidP="0013302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65195" w:rsidRDefault="00765195" w:rsidP="0013302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65195" w:rsidRDefault="00765195" w:rsidP="0013302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65195" w:rsidRDefault="00765195" w:rsidP="0013302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765195" w:rsidSect="0013302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DF1514"/>
    <w:multiLevelType w:val="hybridMultilevel"/>
    <w:tmpl w:val="4BA0C4A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70D0"/>
    <w:rsid w:val="00034468"/>
    <w:rsid w:val="000B70D0"/>
    <w:rsid w:val="00131F46"/>
    <w:rsid w:val="00133022"/>
    <w:rsid w:val="00157A0A"/>
    <w:rsid w:val="003B236D"/>
    <w:rsid w:val="00430540"/>
    <w:rsid w:val="00471AFB"/>
    <w:rsid w:val="00553C49"/>
    <w:rsid w:val="005B5E0B"/>
    <w:rsid w:val="00765195"/>
    <w:rsid w:val="008953A5"/>
    <w:rsid w:val="00960D5B"/>
    <w:rsid w:val="00AA1189"/>
    <w:rsid w:val="00B50AFF"/>
    <w:rsid w:val="00D1437A"/>
    <w:rsid w:val="00D41918"/>
    <w:rsid w:val="00D55968"/>
    <w:rsid w:val="00DE37C3"/>
    <w:rsid w:val="00E46360"/>
    <w:rsid w:val="00F76B0E"/>
    <w:rsid w:val="00F82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022"/>
    <w:rPr>
      <w:rFonts w:ascii="Cambria" w:hAnsi="Cambria" w:cs="Cambria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8953A5"/>
    <w:pPr>
      <w:keepNext/>
      <w:jc w:val="center"/>
      <w:outlineLvl w:val="1"/>
    </w:pPr>
    <w:rPr>
      <w:rFonts w:ascii="Times New Roman" w:eastAsia="Times New Roman" w:hAnsi="Times New Roman" w:cs="Times New Roman"/>
      <w:sz w:val="44"/>
      <w:szCs w:val="20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8953A5"/>
    <w:pPr>
      <w:keepNext/>
      <w:widowControl w:val="0"/>
      <w:ind w:left="-567"/>
      <w:jc w:val="center"/>
      <w:outlineLvl w:val="4"/>
    </w:pPr>
    <w:rPr>
      <w:rFonts w:ascii="Times New Roman" w:eastAsia="Times New Roman" w:hAnsi="Times New Roman" w:cs="Times New Roman"/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8953A5"/>
    <w:rPr>
      <w:rFonts w:eastAsia="Times New Roman" w:cs="Times New Roman"/>
      <w:sz w:val="44"/>
      <w:lang w:val="ru-RU" w:eastAsia="ru-RU" w:bidi="ar-SA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8953A5"/>
    <w:rPr>
      <w:rFonts w:eastAsia="Times New Roman" w:cs="Times New Roman"/>
      <w:b/>
      <w:sz w:val="24"/>
      <w:lang w:val="ru-RU" w:eastAsia="ru-RU" w:bidi="ar-SA"/>
    </w:rPr>
  </w:style>
  <w:style w:type="paragraph" w:styleId="ListParagraph">
    <w:name w:val="List Paragraph"/>
    <w:basedOn w:val="Normal"/>
    <w:uiPriority w:val="99"/>
    <w:qFormat/>
    <w:rsid w:val="008953A5"/>
    <w:pPr>
      <w:ind w:left="7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9</Pages>
  <Words>1233</Words>
  <Characters>7029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 </dc:title>
  <dc:subject/>
  <dc:creator>user1</dc:creator>
  <cp:keywords/>
  <dc:description/>
  <cp:lastModifiedBy>Бяулова</cp:lastModifiedBy>
  <cp:revision>3</cp:revision>
  <dcterms:created xsi:type="dcterms:W3CDTF">2018-09-22T05:33:00Z</dcterms:created>
  <dcterms:modified xsi:type="dcterms:W3CDTF">2018-09-22T05:35:00Z</dcterms:modified>
</cp:coreProperties>
</file>